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E9" w:rsidRDefault="009210E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Program edukacyjno – profilaktyczny   ,, Z przyrodą za Pan Brat”</w:t>
      </w:r>
    </w:p>
    <w:p w:rsidR="009210E9" w:rsidRDefault="009210E9">
      <w:pPr>
        <w:rPr>
          <w:rFonts w:ascii="Times New Roman" w:hAnsi="Times New Roman" w:cs="Times New Roman"/>
        </w:rPr>
      </w:pPr>
    </w:p>
    <w:p w:rsidR="009210E9" w:rsidRDefault="009210E9">
      <w:pPr>
        <w:tabs>
          <w:tab w:val="left" w:pos="2910"/>
        </w:tabs>
        <w:rPr>
          <w:rFonts w:ascii="Arial Black" w:hAnsi="Arial Black" w:cs="Arial Black"/>
          <w:sz w:val="48"/>
          <w:szCs w:val="48"/>
        </w:rPr>
      </w:pPr>
      <w:r>
        <w:rPr>
          <w:rFonts w:ascii="Times New Roman" w:hAnsi="Times New Roman" w:cs="Times New Roman"/>
        </w:rPr>
        <w:tab/>
      </w:r>
      <w:r>
        <w:rPr>
          <w:rFonts w:ascii="Arial Black" w:hAnsi="Arial Black" w:cs="Arial Black"/>
          <w:sz w:val="48"/>
          <w:szCs w:val="48"/>
        </w:rPr>
        <w:t xml:space="preserve">Zimą w szkole </w:t>
      </w:r>
    </w:p>
    <w:p w:rsidR="009210E9" w:rsidRDefault="009210E9">
      <w:pPr>
        <w:rPr>
          <w:rFonts w:ascii="Times New Roman" w:hAnsi="Times New Roman" w:cs="Times New Roman"/>
        </w:rPr>
      </w:pPr>
    </w:p>
    <w:p w:rsidR="009210E9" w:rsidRDefault="009210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Uczniowie Szkoły Podstawowej Specjalnej nr 4 klas 1au, 2au, 2bu, 3au, 3bu                                       z  niepełnosprawnością intelektualną w stopniu umiarkowanym i znacznym w ciągu całego roku szkolnego realizują program edukacyjny  pt: ,, Z przyrodą za Pan Brat”. </w:t>
      </w:r>
    </w:p>
    <w:p w:rsidR="009210E9" w:rsidRDefault="009210E9">
      <w:pPr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Celem naszego programu jest:</w:t>
      </w:r>
    </w:p>
    <w:p w:rsidR="009210E9" w:rsidRDefault="009210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pogłębianie wiadomości na temat roślin i zwierząt, również tych chronionych , dostrzeganie zmian zachodzących w przyrodzie w poszczególnych porach roku, kształtowanie podstawowych zasad ochrony środowiska, udział w akcjach ekologicznych, a przede wszystkim kształtowanie poczucia odpowiedzialności za środowisko przyrodnicze wokół nas. </w:t>
      </w:r>
    </w:p>
    <w:p w:rsidR="009210E9" w:rsidRDefault="009210E9">
      <w:pPr>
        <w:jc w:val="both"/>
        <w:rPr>
          <w:rFonts w:ascii="Arial" w:hAnsi="Arial" w:cs="Arial"/>
        </w:rPr>
      </w:pP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Patrzcie, patrzcie, tam daleko w wielkich, srebrnych saniach,</w:t>
      </w: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ciągnąc biały pył jak mleko, piękna pani się wyłania!</w:t>
      </w: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Choć wie, że nikt na mnie  z radością nie czeka</w:t>
      </w: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Przychodzę dziś do wasz bardzo daleka.</w:t>
      </w: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Śnieg w krok za mną prószy, niejednemu wichrem przymroziłam uszy.</w:t>
      </w:r>
    </w:p>
    <w:p w:rsidR="009210E9" w:rsidRDefault="009210E9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9210E9" w:rsidRDefault="009210E9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9210E9" w:rsidRDefault="009210E9">
      <w:pPr>
        <w:jc w:val="both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</w:rPr>
        <w:t xml:space="preserve">Zgodnie z kalendarzem, jak co roku 21 grudnia rozpoczęła się kolejna pora roku czyli  pierwszy dzień Zimy. </w:t>
      </w:r>
    </w:p>
    <w:p w:rsidR="009210E9" w:rsidRDefault="009210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Zima to czas spokoju i odpoczynku w życiu roślin i zwierząt, jednak zawsze jest ciekawie, a zachodzące zmiany  obserwowaliśmy razem z naszymi  uczniami. </w:t>
      </w:r>
    </w:p>
    <w:p w:rsidR="009210E9" w:rsidRDefault="009210E9">
      <w:pPr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Wybraliśmy się na spacer do parku w poszukiwaniu zimy, lecz jej nie spotkaliśmy. Znaleźliśmy tylko świąteczną choinkę na rynku.</w:t>
      </w:r>
      <w:r>
        <w:rPr>
          <w:rFonts w:ascii="Arial" w:hAnsi="Arial" w:cs="Arial"/>
          <w:u w:val="single"/>
        </w:rPr>
        <w:br/>
      </w:r>
      <w:r>
        <w:rPr>
          <w:rFonts w:ascii="Arial" w:hAnsi="Arial" w:cs="Arial"/>
        </w:rPr>
        <w:object w:dxaOrig="7531" w:dyaOrig="3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181.5pt" o:ole="">
            <v:imagedata r:id="rId4" o:title=""/>
          </v:shape>
          <o:OLEObject Type="Embed" ProgID="Word.Picture.8" ShapeID="_x0000_i1025" DrawAspect="Content" ObjectID="_1522588492" r:id="rId5"/>
        </w:object>
      </w:r>
    </w:p>
    <w:p w:rsidR="009210E9" w:rsidRDefault="009210E9">
      <w:pPr>
        <w:pStyle w:val="BodyText"/>
      </w:pPr>
      <w:r>
        <w:t xml:space="preserve">Z opóźnieniem, lecz w końcu nadeszła wyczekiwana Zima i nie zapomnieliśmy o zabawach, gdy sypnęło śniegiem </w: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Obraz 5" o:spid="_x0000_i1026" type="#_x0000_t75" style="width:453.75pt;height:272.25pt;visibility:visible">
            <v:imagedata r:id="rId6" o:title=""/>
          </v:shape>
        </w:pic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Obraz 6" o:spid="_x0000_i1027" type="#_x0000_t75" style="width:453.75pt;height:340.5pt;visibility:visible">
            <v:imagedata r:id="rId7" o:title=""/>
          </v:shape>
        </w:pict>
      </w:r>
    </w:p>
    <w:p w:rsidR="009210E9" w:rsidRDefault="009210E9">
      <w:pPr>
        <w:jc w:val="both"/>
        <w:rPr>
          <w:rFonts w:ascii="Arial" w:hAnsi="Arial" w:cs="Arial"/>
          <w:u w:val="single"/>
        </w:rPr>
      </w:pPr>
    </w:p>
    <w:p w:rsidR="009210E9" w:rsidRDefault="009210E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Aby zachęcić zimę do pozostania z nami przygotowaliśmy zimowy wystrój klas</w: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Obraz 2" o:spid="_x0000_i1028" type="#_x0000_t75" style="width:453.75pt;height:340.5pt;visibility:visible">
            <v:imagedata r:id="rId8" o:title=""/>
          </v:shape>
        </w:pic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Obraz 7" o:spid="_x0000_i1029" type="#_x0000_t75" style="width:453.75pt;height:304.5pt;visibility:visible">
            <v:imagedata r:id="rId9" o:title=""/>
          </v:shape>
        </w:pict>
      </w:r>
    </w:p>
    <w:p w:rsidR="009210E9" w:rsidRDefault="009210E9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u w:val="single"/>
        </w:rPr>
        <w:t xml:space="preserve">W darze dla pani Zimy wykonaliśmy  piękne prace plastyczne </w:t>
      </w:r>
      <w:r>
        <w:rPr>
          <w:rFonts w:ascii="Arial" w:hAnsi="Arial" w:cs="Arial"/>
          <w:color w:val="000000"/>
          <w:u w:val="single"/>
          <w:shd w:val="clear" w:color="auto" w:fill="FFFFFF"/>
        </w:rPr>
        <w:t>–</w:t>
      </w:r>
      <w:r>
        <w:rPr>
          <w:rFonts w:ascii="Arial" w:hAnsi="Arial" w:cs="Arial"/>
          <w:color w:val="000000"/>
          <w:shd w:val="clear" w:color="auto" w:fill="FFFFFF"/>
        </w:rPr>
        <w:t xml:space="preserve"> w różnej technice i z różnych materiałów – tylko popatrzcie:</w: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_x0000_i1030" type="#_x0000_t75" style="width:453.75pt;height:627.75pt;visibility:visible">
            <v:imagedata r:id="rId10" o:title=""/>
          </v:shape>
        </w:pict>
      </w:r>
    </w:p>
    <w:p w:rsidR="009210E9" w:rsidRDefault="009210E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Obraz 4" o:spid="_x0000_i1031" type="#_x0000_t75" style="width:453.75pt;height:315.75pt;visibility:visible">
            <v:imagedata r:id="rId11" o:title=""/>
          </v:shape>
        </w:pict>
      </w:r>
    </w:p>
    <w:p w:rsidR="009210E9" w:rsidRDefault="009210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sz w:val="28"/>
          <w:szCs w:val="28"/>
        </w:rPr>
        <w:t>A oto i efekt naszej pracy</w:t>
      </w:r>
      <w:r>
        <w:rPr>
          <w:rFonts w:ascii="Arial" w:hAnsi="Arial" w:cs="Arial"/>
          <w:i/>
          <w:iCs/>
        </w:rPr>
        <w:t xml:space="preserve"> ….  </w:t>
      </w:r>
    </w:p>
    <w:p w:rsidR="009210E9" w:rsidRDefault="009210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pict>
          <v:shape id="Obraz 8" o:spid="_x0000_i1032" type="#_x0000_t75" style="width:453.75pt;height:340.5pt;visibility:visible">
            <v:imagedata r:id="rId12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Obraz 3" o:spid="_x0000_i1033" type="#_x0000_t75" style="width:453.75pt;height:308.25pt;visibility:visible">
            <v:imagedata r:id="rId13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1034" type="#_x0000_t75" style="width:453.75pt;height:319.5pt;visibility:visible">
            <v:imagedata r:id="rId14" o:title=""/>
          </v:shape>
        </w:pict>
      </w:r>
    </w:p>
    <w:p w:rsidR="009210E9" w:rsidRDefault="009210E9">
      <w:pPr>
        <w:rPr>
          <w:rFonts w:ascii="Arial" w:hAnsi="Arial" w:cs="Arial"/>
        </w:rPr>
      </w:pPr>
    </w:p>
    <w:p w:rsidR="009210E9" w:rsidRDefault="009210E9">
      <w:pPr>
        <w:rPr>
          <w:rFonts w:ascii="Arial" w:hAnsi="Arial" w:cs="Arial"/>
        </w:rPr>
      </w:pPr>
    </w:p>
    <w:p w:rsidR="009210E9" w:rsidRDefault="009210E9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 zimowej piosence zaprezentowaliśmy się podczas szkolnej imprezy</w:t>
      </w:r>
    </w:p>
    <w:p w:rsidR="009210E9" w:rsidRDefault="009210E9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,, Mini Playbeck Show”</w:t>
      </w:r>
    </w:p>
    <w:p w:rsidR="009210E9" w:rsidRDefault="009210E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pict>
          <v:shape id="_x0000_i1035" type="#_x0000_t75" style="width:453.75pt;height:340.5pt;visibility:visible">
            <v:imagedata r:id="rId15" o:title=""/>
          </v:shape>
        </w:pict>
      </w:r>
    </w:p>
    <w:p w:rsidR="009210E9" w:rsidRDefault="009210E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Pamiętaliśmy i nie zapomnieliśmy o naszych ptakach, które zima szczególnie oczekują na nasza pomoc – dokarmialiśmy nad jeziorem kaczki i łabędzie</w: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1036" type="#_x0000_t75" style="width:453.75pt;height:231pt;visibility:visible">
            <v:imagedata r:id="rId16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Znamy już znaczenie  pojęcia ,, chronione”, poznaliśmy niektóre rośliny i zwierzęta objęte ochroną w naszym kraju. Trudno było uwierzyć, że wiele z nich widzimy na co dzień i tak mało o nich wiemy, dlatego wykonaliśmy plakat informacyjny dla innych uczniów, który przywiesiliśmy na korytarzu. </w: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Obraz 1" o:spid="_x0000_i1037" type="#_x0000_t75" style="width:453.75pt;height:255pt;visibility:visible">
            <v:imagedata r:id="rId17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Zapoznaliśmy  sie z nowym działem dotyczącym </w:t>
      </w:r>
      <w:r>
        <w:rPr>
          <w:rFonts w:ascii="Arial" w:hAnsi="Arial" w:cs="Arial"/>
          <w:b/>
          <w:bCs/>
          <w:i/>
          <w:iCs/>
        </w:rPr>
        <w:t>,,Znaczenia wody w przyrodzie i życiu człowieka”</w:t>
      </w:r>
      <w:r>
        <w:rPr>
          <w:rFonts w:ascii="Arial" w:hAnsi="Arial" w:cs="Arial"/>
        </w:rPr>
        <w:t xml:space="preserve"> i dowiedzieliśmy się jak ważna jest woda dla wszystkich mieszkańców naszej planety i jak należy ją oszczędzać, aby w przyszłości jej nie zabrakło.  </w: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</w:rPr>
        <w:t>W trosce o WODĘ  i jej oszczędzanie, dla pozostałych kolegów ze szkoły przygotowaliśmy informacyjne gazetki i plakaty.</w: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1038" type="#_x0000_t75" style="width:453.75pt;height:240.75pt;visibility:visible">
            <v:imagedata r:id="rId18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1039" type="#_x0000_t75" style="width:453.75pt;height:300.75pt;visibility:visible">
            <v:imagedata r:id="rId19" o:title=""/>
          </v:shape>
        </w:pict>
      </w:r>
    </w:p>
    <w:p w:rsidR="009210E9" w:rsidRDefault="009210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tak zakończyła się nasza przygoda z  zimą. Zobaczymy co nas czeka w kolejnej porze roku – gdy nadejdzie Wiosna. </w:t>
      </w:r>
    </w:p>
    <w:p w:rsidR="009210E9" w:rsidRDefault="009210E9">
      <w:pPr>
        <w:rPr>
          <w:rFonts w:ascii="Arial" w:hAnsi="Arial" w:cs="Arial"/>
        </w:rPr>
      </w:pPr>
    </w:p>
    <w:sectPr w:rsidR="009210E9" w:rsidSect="009210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Black">
    <w:panose1 w:val="020B0A0402010209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0E9"/>
    <w:rsid w:val="0092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rFonts w:ascii="Arial" w:hAnsi="Arial" w:cs="Arial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10E9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</Pages>
  <Words>404</Words>
  <Characters>2304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edukacyjno – profilaktyczny   ,, Z przyrodą za Pan Brat”</dc:title>
  <dc:subject/>
  <dc:creator>111</dc:creator>
  <cp:keywords/>
  <dc:description/>
  <cp:lastModifiedBy>Komp</cp:lastModifiedBy>
  <cp:revision>2</cp:revision>
  <dcterms:created xsi:type="dcterms:W3CDTF">2016-04-19T14:28:00Z</dcterms:created>
  <dcterms:modified xsi:type="dcterms:W3CDTF">2016-04-19T14:28:00Z</dcterms:modified>
</cp:coreProperties>
</file>